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36" w:rsidRDefault="00D22F36" w:rsidP="00B44364">
      <w:pPr>
        <w:pStyle w:val="PlainText"/>
        <w:rPr>
          <w:rFonts w:cs="B Titr"/>
          <w:sz w:val="28"/>
          <w:szCs w:val="28"/>
          <w:rtl/>
        </w:rPr>
      </w:pPr>
    </w:p>
    <w:p w:rsidR="001A4CAA" w:rsidRDefault="001A4CAA" w:rsidP="004F450B">
      <w:pPr>
        <w:pStyle w:val="MsoPlainText0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</w:p>
    <w:p w:rsidR="001A4CAA" w:rsidRDefault="001A4CAA" w:rsidP="004F450B">
      <w:pPr>
        <w:pStyle w:val="MsoPlainText0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</w:p>
    <w:p w:rsidR="001A4CAA" w:rsidRDefault="001A4CAA" w:rsidP="004F450B">
      <w:pPr>
        <w:pStyle w:val="MsoPlainText0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</w:p>
    <w:p w:rsidR="001A4CAA" w:rsidRDefault="001A4CAA" w:rsidP="004F450B">
      <w:pPr>
        <w:pStyle w:val="MsoPlainText0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</w:p>
    <w:p w:rsidR="003B7615" w:rsidRPr="00767411" w:rsidRDefault="007945A8" w:rsidP="004F450B">
      <w:pPr>
        <w:pStyle w:val="MsoPlainText0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  <w:r w:rsidRPr="00767411">
        <w:rPr>
          <w:rFonts w:ascii="B Zar" w:eastAsia="B Zar" w:hAnsi="B Zar" w:cs="B Zar"/>
          <w:b w:val="0"/>
          <w:bCs w:val="0"/>
          <w:sz w:val="28"/>
          <w:szCs w:val="28"/>
          <w:rtl/>
        </w:rPr>
        <w:t>-تجربه همكاري با شركت پست داشته باشد</w:t>
      </w:r>
    </w:p>
    <w:p w:rsidR="003B7615" w:rsidRPr="00767411" w:rsidRDefault="007945A8" w:rsidP="004F450B">
      <w:pPr>
        <w:pStyle w:val="MsoPlainText00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  <w:r w:rsidRPr="00767411">
        <w:rPr>
          <w:rFonts w:ascii="B Zar" w:eastAsia="B Zar" w:hAnsi="B Zar" w:cs="B Zar"/>
          <w:b w:val="0"/>
          <w:bCs w:val="0"/>
          <w:sz w:val="28"/>
          <w:szCs w:val="28"/>
          <w:rtl/>
        </w:rPr>
        <w:t>-رزومه همكاري با پست در زمينه ارسال مراسلات و نرم افزار جامع قبول داشته باشد.</w:t>
      </w:r>
    </w:p>
    <w:p w:rsidR="003B7615" w:rsidRDefault="007945A8" w:rsidP="004F450B">
      <w:pPr>
        <w:pStyle w:val="MsoPlainText00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</w:rPr>
      </w:pPr>
      <w:r w:rsidRPr="00767411">
        <w:rPr>
          <w:rFonts w:ascii="B Zar" w:eastAsia="B Zar" w:hAnsi="B Zar" w:cs="B Zar"/>
          <w:b w:val="0"/>
          <w:bCs w:val="0"/>
          <w:sz w:val="28"/>
          <w:szCs w:val="28"/>
          <w:rtl/>
        </w:rPr>
        <w:t>-حداقل مدرك ليسانس</w:t>
      </w:r>
    </w:p>
    <w:p w:rsidR="00D22F36" w:rsidRPr="00767411" w:rsidRDefault="00D22F36" w:rsidP="00E3141E">
      <w:pPr>
        <w:pStyle w:val="MsoPlainText00"/>
        <w:ind w:firstLine="306"/>
        <w:jc w:val="both"/>
        <w:rPr>
          <w:rFonts w:ascii="B Zar" w:eastAsia="B Zar" w:hAnsi="B Zar" w:cs="B Zar"/>
          <w:b w:val="0"/>
          <w:bCs w:val="0"/>
          <w:sz w:val="28"/>
          <w:szCs w:val="28"/>
          <w:rtl/>
        </w:rPr>
      </w:pPr>
      <w:r>
        <w:rPr>
          <w:rFonts w:ascii="B Zar" w:eastAsia="B Zar" w:hAnsi="B Zar" w:cs="B Zar"/>
          <w:b w:val="0"/>
          <w:bCs w:val="0"/>
          <w:sz w:val="28"/>
          <w:szCs w:val="28"/>
        </w:rPr>
        <w:t>-</w:t>
      </w:r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حداقل تعهد ترافیک </w:t>
      </w:r>
      <w:r w:rsidR="00E3141E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>0</w:t>
      </w:r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 و تعهد در آمد یکماهه </w:t>
      </w:r>
      <w:r w:rsidR="00E3141E"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>7000000000</w:t>
      </w:r>
      <w:bookmarkStart w:id="0" w:name="_GoBack"/>
      <w:bookmarkEnd w:id="0"/>
      <w:r>
        <w:rPr>
          <w:rFonts w:ascii="B Zar" w:eastAsia="B Zar" w:hAnsi="B Zar" w:cs="B Zar" w:hint="cs"/>
          <w:b w:val="0"/>
          <w:bCs w:val="0"/>
          <w:sz w:val="28"/>
          <w:szCs w:val="28"/>
          <w:rtl/>
        </w:rPr>
        <w:t xml:space="preserve"> ریال</w:t>
      </w:r>
    </w:p>
    <w:p w:rsidR="004F450B" w:rsidRDefault="00D850AA" w:rsidP="00C556C7">
      <w:pPr>
        <w:pStyle w:val="PlainText"/>
        <w:ind w:firstLine="306"/>
        <w:rPr>
          <w:rFonts w:asciiTheme="majorBidi" w:hAnsiTheme="majorBidi" w:cs="B Zar"/>
          <w:b w:val="0"/>
          <w:bCs w:val="0"/>
          <w:sz w:val="28"/>
          <w:szCs w:val="28"/>
          <w:rtl/>
        </w:rPr>
      </w:pPr>
      <w:r>
        <w:rPr>
          <w:rFonts w:asciiTheme="majorBidi" w:hAnsiTheme="majorBidi" w:cs="B Zar" w:hint="cs"/>
          <w:b w:val="0"/>
          <w:bCs w:val="0"/>
          <w:sz w:val="28"/>
          <w:szCs w:val="28"/>
          <w:rtl/>
        </w:rPr>
        <w:t xml:space="preserve">-حداکثر </w:t>
      </w:r>
      <w:r w:rsidR="00C556C7">
        <w:rPr>
          <w:rFonts w:asciiTheme="majorBidi" w:hAnsiTheme="majorBidi" w:cs="B Zar" w:hint="cs"/>
          <w:b w:val="0"/>
          <w:bCs w:val="0"/>
          <w:sz w:val="28"/>
          <w:szCs w:val="28"/>
          <w:rtl/>
        </w:rPr>
        <w:t>25</w:t>
      </w:r>
      <w:r>
        <w:rPr>
          <w:rFonts w:asciiTheme="majorBidi" w:hAnsiTheme="majorBidi" w:cs="B Zar" w:hint="cs"/>
          <w:b w:val="0"/>
          <w:bCs w:val="0"/>
          <w:sz w:val="28"/>
          <w:szCs w:val="28"/>
          <w:rtl/>
        </w:rPr>
        <w:t>% حق السهم از ارائه خدمات پستی</w:t>
      </w:r>
    </w:p>
    <w:p w:rsidR="0074410B" w:rsidRDefault="0074410B" w:rsidP="00AA03C4">
      <w:pPr>
        <w:pStyle w:val="PlainText"/>
        <w:ind w:firstLine="306"/>
        <w:rPr>
          <w:rFonts w:asciiTheme="majorBidi" w:hAnsiTheme="majorBidi" w:cs="B Zar"/>
          <w:b w:val="0"/>
          <w:bCs w:val="0"/>
          <w:sz w:val="28"/>
          <w:szCs w:val="28"/>
        </w:rPr>
      </w:pPr>
    </w:p>
    <w:p w:rsidR="009D01A2" w:rsidRDefault="001A4CAA" w:rsidP="004F450B">
      <w:pPr>
        <w:pStyle w:val="PlainText"/>
        <w:ind w:firstLine="306"/>
        <w:rPr>
          <w:rFonts w:cs="B Zar"/>
          <w:sz w:val="24"/>
          <w:szCs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107315</wp:posOffset>
                </wp:positionV>
                <wp:extent cx="4173855" cy="1020445"/>
                <wp:effectExtent l="0" t="0" r="0" b="8255"/>
                <wp:wrapNone/>
                <wp:docPr id="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3855" cy="1020445"/>
                          <a:chOff x="1723" y="6465"/>
                          <a:chExt cx="4080" cy="1607"/>
                        </a:xfrm>
                      </wpg:grpSpPr>
                      <wps:wsp>
                        <wps:cNvPr id="4" name="Text Box 7" descr="26378db4-29df-4d05-b4b4-1285f56b99d5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6465"/>
                            <a:ext cx="2494" cy="16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11D8" w:rsidRPr="0094561B" w:rsidRDefault="00C811D8" w:rsidP="00C811D8">
                              <w:pPr>
                                <w:rPr>
                                  <w:b w:val="0"/>
                                  <w:bCs w:val="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23" y="6660"/>
                            <a:ext cx="4080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4AEB" w:rsidRPr="00D3232F" w:rsidRDefault="000F4AEB" w:rsidP="0094561B">
                              <w:pPr>
                                <w:jc w:val="center"/>
                                <w:rPr>
                                  <w:rFonts w:cs="B Titr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left:0;text-align:left;margin-left:.1pt;margin-top:8.45pt;width:328.65pt;height:80.35pt;z-index:251659264" coordorigin="1723,6465" coordsize="4080,1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alt="26378db4-29df-4d05-b4b4-1285f56b99d5" style="position:absolute;left:2520;top:6465;width:2494;height: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:rsidR="00C811D8" w:rsidRPr="0094561B" w:rsidRDefault="00C811D8" w:rsidP="00C811D8">
                        <w:pPr>
                          <w:rPr>
                            <w:b w:val="0"/>
                            <w:bCs w:val="0"/>
                          </w:rPr>
                        </w:pPr>
                      </w:p>
                    </w:txbxContent>
                  </v:textbox>
                </v:shape>
                <v:shape id="Text Box 6" o:spid="_x0000_s1028" type="#_x0000_t202" style="position:absolute;left:1723;top:6660;width:4080;height: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:rsidR="000F4AEB" w:rsidRPr="00D3232F" w:rsidRDefault="000F4AEB" w:rsidP="0094561B">
                        <w:pPr>
                          <w:jc w:val="center"/>
                          <w:rPr>
                            <w:rFonts w:cs="B Titr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F450B" w:rsidRDefault="004F450B" w:rsidP="00C811D8">
      <w:pPr>
        <w:pStyle w:val="PlainText"/>
        <w:rPr>
          <w:rFonts w:cs="B Zar"/>
          <w:sz w:val="24"/>
          <w:szCs w:val="24"/>
        </w:rPr>
      </w:pPr>
    </w:p>
    <w:p w:rsidR="004F450B" w:rsidRPr="00F6740C" w:rsidRDefault="001A4CAA" w:rsidP="00C811D8">
      <w:pPr>
        <w:pStyle w:val="PlainText"/>
        <w:rPr>
          <w:rFonts w:cs="B Zar"/>
          <w:sz w:val="24"/>
          <w:szCs w:val="24"/>
          <w:rtl/>
        </w:rPr>
      </w:pPr>
      <w:r>
        <w:rPr>
          <w:rFonts w:cs="B Zar"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margin">
                  <wp:align>bottom</wp:align>
                </wp:positionV>
                <wp:extent cx="6286500" cy="292735"/>
                <wp:effectExtent l="0" t="635" r="3175" b="1905"/>
                <wp:wrapSquare wrapText="bothSides"/>
                <wp:docPr id="1" name="Text Box 2" descr="Text Box: &lt;رونوشت&gt;&#10;&#10; &lt;اقدام كننده&gt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450B" w:rsidRPr="001C3572" w:rsidRDefault="004F450B" w:rsidP="001C3572">
                            <w:pPr>
                              <w:pStyle w:val="PlainText"/>
                              <w:tabs>
                                <w:tab w:val="left" w:pos="5380"/>
                                <w:tab w:val="right" w:pos="9360"/>
                              </w:tabs>
                              <w:rPr>
                                <w:rFonts w:ascii="Tahoma" w:hAnsi="Tahoma" w:cs="B Nazanin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30000</wp14:pctHeight>
                </wp14:sizeRelV>
              </wp:anchor>
            </w:drawing>
          </mc:Choice>
          <mc:Fallback>
            <w:pict>
              <v:shape id="Text Box 2" o:spid="_x0000_s1029" type="#_x0000_t202" alt="Text Box: &lt;رونوشت&gt;&#10;&#10; &lt;اقدام كننده&gt;&#10;" style="position:absolute;left:0;text-align:left;margin-left:9pt;margin-top:0;width:495pt;height:23.05pt;z-index:251660288;visibility:visible;mso-wrap-style:square;mso-width-percent:0;mso-height-percent:300;mso-wrap-distance-left:9pt;mso-wrap-distance-top:3.6pt;mso-wrap-distance-right:9pt;mso-wrap-distance-bottom:3.6pt;mso-position-horizontal:absolute;mso-position-horizontal-relative:text;mso-position-vertical:bottom;mso-position-vertical-relative:margin;mso-width-percent:0;mso-height-percent:30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" filled="f" stroked="f">
                <v:textbox style="mso-fit-shape-to-text:t">
                  <w:txbxContent>
                    <w:p w:rsidR="004F450B" w:rsidRPr="001C3572" w:rsidRDefault="004F450B" w:rsidP="001C3572">
                      <w:pPr>
                        <w:pStyle w:val="PlainText"/>
                        <w:tabs>
                          <w:tab w:val="left" w:pos="5380"/>
                          <w:tab w:val="right" w:pos="9360"/>
                        </w:tabs>
                        <w:rPr>
                          <w:rFonts w:ascii="Tahoma" w:hAnsi="Tahoma" w:cs="B Nazanin"/>
                          <w:rtl/>
                        </w:rPr>
                      </w:pP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sectPr w:rsidR="004F450B" w:rsidRPr="00F6740C" w:rsidSect="00753934">
      <w:headerReference w:type="even" r:id="rId7"/>
      <w:headerReference w:type="first" r:id="rId8"/>
      <w:pgSz w:w="11907" w:h="16839" w:code="9"/>
      <w:pgMar w:top="2808" w:right="850" w:bottom="864" w:left="850" w:header="706" w:footer="36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AE8" w:rsidRDefault="00C24AE8">
      <w:r>
        <w:separator/>
      </w:r>
    </w:p>
  </w:endnote>
  <w:endnote w:type="continuationSeparator" w:id="0">
    <w:p w:rsidR="00C24AE8" w:rsidRDefault="00C2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29BC2124-A58B-4DFA-B2B5-9535BA7E0B90}"/>
    <w:embedBold r:id="rId2" w:fontKey="{7F03EA95-2F18-4DBC-BACA-D9EDA9665A05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AE8" w:rsidRDefault="00C24AE8">
      <w:r>
        <w:separator/>
      </w:r>
    </w:p>
  </w:footnote>
  <w:footnote w:type="continuationSeparator" w:id="0">
    <w:p w:rsidR="00C24AE8" w:rsidRDefault="00C24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AD4" w:rsidRDefault="00C24AE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7868" o:spid="_x0000_s2049" type="#_x0000_t75" style="position:absolute;left:0;text-align:left;margin-left:0;margin-top:0;width:451.15pt;height:638.15pt;z-index:-251657216;mso-position-horizontal:center;mso-position-horizontal-relative:margin;mso-position-vertical:center;mso-position-vertical-relative:margin" o:allowincell="f">
          <v:imagedata r:id="rId1" o:title="bd39185f-b7c3-490e-927c-0dde5515a67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AD4" w:rsidRDefault="00C24AE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77867" o:spid="_x0000_s2052" type="#_x0000_t75" style="position:absolute;left:0;text-align:left;margin-left:0;margin-top:0;width:451.15pt;height:638.15pt;z-index:-251658240;mso-position-horizontal:center;mso-position-horizontal-relative:margin;mso-position-vertical:center;mso-position-vertical-relative:margin" o:allowincell="f">
          <v:imagedata r:id="rId1" o:title="bd39185f-b7c3-490e-927c-0dde5515a67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B53E0"/>
    <w:multiLevelType w:val="hybridMultilevel"/>
    <w:tmpl w:val="F1587E4E"/>
    <w:lvl w:ilvl="0" w:tplc="E6D62C12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764E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A23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E75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00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C403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B6F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AA70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1ADC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embedSystem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82"/>
    <w:rsid w:val="000032B2"/>
    <w:rsid w:val="00004DB0"/>
    <w:rsid w:val="00007CA0"/>
    <w:rsid w:val="000307A6"/>
    <w:rsid w:val="00036C5D"/>
    <w:rsid w:val="000403E2"/>
    <w:rsid w:val="0004540D"/>
    <w:rsid w:val="000469FB"/>
    <w:rsid w:val="00050150"/>
    <w:rsid w:val="00055392"/>
    <w:rsid w:val="0005604B"/>
    <w:rsid w:val="00060CF5"/>
    <w:rsid w:val="00074D6A"/>
    <w:rsid w:val="00076CDD"/>
    <w:rsid w:val="000824A0"/>
    <w:rsid w:val="000854BA"/>
    <w:rsid w:val="0009169E"/>
    <w:rsid w:val="00092892"/>
    <w:rsid w:val="00093478"/>
    <w:rsid w:val="000A6CC2"/>
    <w:rsid w:val="000A780D"/>
    <w:rsid w:val="000B01E1"/>
    <w:rsid w:val="000B2731"/>
    <w:rsid w:val="000B5B95"/>
    <w:rsid w:val="000B6974"/>
    <w:rsid w:val="000C1BD9"/>
    <w:rsid w:val="000C2769"/>
    <w:rsid w:val="000C6F3B"/>
    <w:rsid w:val="000D0136"/>
    <w:rsid w:val="000D5EEF"/>
    <w:rsid w:val="000E292A"/>
    <w:rsid w:val="000E55ED"/>
    <w:rsid w:val="000F170E"/>
    <w:rsid w:val="000F4AEB"/>
    <w:rsid w:val="001064FB"/>
    <w:rsid w:val="00116A45"/>
    <w:rsid w:val="00131F0C"/>
    <w:rsid w:val="0014458E"/>
    <w:rsid w:val="00150D13"/>
    <w:rsid w:val="00161C9E"/>
    <w:rsid w:val="001677C0"/>
    <w:rsid w:val="00167E68"/>
    <w:rsid w:val="001709A2"/>
    <w:rsid w:val="001763C2"/>
    <w:rsid w:val="001859D9"/>
    <w:rsid w:val="001874F4"/>
    <w:rsid w:val="00190CBA"/>
    <w:rsid w:val="001920F5"/>
    <w:rsid w:val="00195149"/>
    <w:rsid w:val="00197B98"/>
    <w:rsid w:val="001A4CAA"/>
    <w:rsid w:val="001B21EC"/>
    <w:rsid w:val="001B7479"/>
    <w:rsid w:val="001C2605"/>
    <w:rsid w:val="001C3572"/>
    <w:rsid w:val="001C7BA8"/>
    <w:rsid w:val="001C7D78"/>
    <w:rsid w:val="001D32E2"/>
    <w:rsid w:val="001E4A8A"/>
    <w:rsid w:val="001F1EE0"/>
    <w:rsid w:val="00206CC1"/>
    <w:rsid w:val="00210B9A"/>
    <w:rsid w:val="002209EF"/>
    <w:rsid w:val="00222CBB"/>
    <w:rsid w:val="0023312C"/>
    <w:rsid w:val="002502B8"/>
    <w:rsid w:val="00257ECD"/>
    <w:rsid w:val="00264E2C"/>
    <w:rsid w:val="002657B9"/>
    <w:rsid w:val="0026591D"/>
    <w:rsid w:val="00270308"/>
    <w:rsid w:val="0029149B"/>
    <w:rsid w:val="002A2DDA"/>
    <w:rsid w:val="002A7EB5"/>
    <w:rsid w:val="002B4B86"/>
    <w:rsid w:val="002C1728"/>
    <w:rsid w:val="002C22E9"/>
    <w:rsid w:val="002D14CC"/>
    <w:rsid w:val="002D6A1D"/>
    <w:rsid w:val="002E2F31"/>
    <w:rsid w:val="002E3B5D"/>
    <w:rsid w:val="002E4569"/>
    <w:rsid w:val="002F2073"/>
    <w:rsid w:val="00301126"/>
    <w:rsid w:val="00313518"/>
    <w:rsid w:val="0032620D"/>
    <w:rsid w:val="00347E9E"/>
    <w:rsid w:val="00352E64"/>
    <w:rsid w:val="003539BB"/>
    <w:rsid w:val="0035472C"/>
    <w:rsid w:val="00356C26"/>
    <w:rsid w:val="003573BF"/>
    <w:rsid w:val="00363187"/>
    <w:rsid w:val="00366FDB"/>
    <w:rsid w:val="00372BF4"/>
    <w:rsid w:val="0038150B"/>
    <w:rsid w:val="00385F43"/>
    <w:rsid w:val="00395BF1"/>
    <w:rsid w:val="003974AF"/>
    <w:rsid w:val="003A0F11"/>
    <w:rsid w:val="003A4AFA"/>
    <w:rsid w:val="003B7615"/>
    <w:rsid w:val="003E1CE8"/>
    <w:rsid w:val="003E4E7D"/>
    <w:rsid w:val="003F4FC1"/>
    <w:rsid w:val="00421DB6"/>
    <w:rsid w:val="00423EC8"/>
    <w:rsid w:val="00426393"/>
    <w:rsid w:val="0042762F"/>
    <w:rsid w:val="004454DE"/>
    <w:rsid w:val="00453822"/>
    <w:rsid w:val="00454C8F"/>
    <w:rsid w:val="00464A5B"/>
    <w:rsid w:val="00467EBB"/>
    <w:rsid w:val="004703E3"/>
    <w:rsid w:val="00475CAC"/>
    <w:rsid w:val="00482911"/>
    <w:rsid w:val="00483020"/>
    <w:rsid w:val="004A6870"/>
    <w:rsid w:val="004B6743"/>
    <w:rsid w:val="004B675C"/>
    <w:rsid w:val="004B7CE6"/>
    <w:rsid w:val="004C18BB"/>
    <w:rsid w:val="004C68A5"/>
    <w:rsid w:val="004E03EC"/>
    <w:rsid w:val="004E0F6B"/>
    <w:rsid w:val="004F450B"/>
    <w:rsid w:val="00501E85"/>
    <w:rsid w:val="005022A0"/>
    <w:rsid w:val="00505AD4"/>
    <w:rsid w:val="005217FA"/>
    <w:rsid w:val="005258B7"/>
    <w:rsid w:val="00531D59"/>
    <w:rsid w:val="0054766E"/>
    <w:rsid w:val="00551582"/>
    <w:rsid w:val="005547A0"/>
    <w:rsid w:val="00566CC0"/>
    <w:rsid w:val="0057310D"/>
    <w:rsid w:val="00575DB4"/>
    <w:rsid w:val="00577399"/>
    <w:rsid w:val="00583751"/>
    <w:rsid w:val="00583B59"/>
    <w:rsid w:val="00591084"/>
    <w:rsid w:val="00591F4C"/>
    <w:rsid w:val="00595789"/>
    <w:rsid w:val="005960F8"/>
    <w:rsid w:val="005A78C3"/>
    <w:rsid w:val="005C69F5"/>
    <w:rsid w:val="005D0A4C"/>
    <w:rsid w:val="005E10D9"/>
    <w:rsid w:val="005F31EB"/>
    <w:rsid w:val="00612149"/>
    <w:rsid w:val="00612387"/>
    <w:rsid w:val="006134CD"/>
    <w:rsid w:val="00615D6A"/>
    <w:rsid w:val="00624D3D"/>
    <w:rsid w:val="00641230"/>
    <w:rsid w:val="0065132C"/>
    <w:rsid w:val="00653181"/>
    <w:rsid w:val="00664E05"/>
    <w:rsid w:val="00670DF6"/>
    <w:rsid w:val="00671B3A"/>
    <w:rsid w:val="006742EC"/>
    <w:rsid w:val="00676265"/>
    <w:rsid w:val="00682639"/>
    <w:rsid w:val="0068311C"/>
    <w:rsid w:val="0068562A"/>
    <w:rsid w:val="006B0D72"/>
    <w:rsid w:val="006B3EF0"/>
    <w:rsid w:val="006C03EC"/>
    <w:rsid w:val="006C06D1"/>
    <w:rsid w:val="006C3590"/>
    <w:rsid w:val="006C4F1C"/>
    <w:rsid w:val="006D03A0"/>
    <w:rsid w:val="006D16E2"/>
    <w:rsid w:val="006D523C"/>
    <w:rsid w:val="006D69EB"/>
    <w:rsid w:val="006E2989"/>
    <w:rsid w:val="006F1A01"/>
    <w:rsid w:val="0070148D"/>
    <w:rsid w:val="00705F49"/>
    <w:rsid w:val="00707076"/>
    <w:rsid w:val="007231D7"/>
    <w:rsid w:val="007234AF"/>
    <w:rsid w:val="00726C90"/>
    <w:rsid w:val="00735857"/>
    <w:rsid w:val="0073639C"/>
    <w:rsid w:val="00740CCB"/>
    <w:rsid w:val="0074410B"/>
    <w:rsid w:val="00750E46"/>
    <w:rsid w:val="00753934"/>
    <w:rsid w:val="007615D1"/>
    <w:rsid w:val="00765F8F"/>
    <w:rsid w:val="00767411"/>
    <w:rsid w:val="00777C8D"/>
    <w:rsid w:val="007816DF"/>
    <w:rsid w:val="00783509"/>
    <w:rsid w:val="007859E0"/>
    <w:rsid w:val="0078682E"/>
    <w:rsid w:val="007945A8"/>
    <w:rsid w:val="007978BD"/>
    <w:rsid w:val="007B0E8F"/>
    <w:rsid w:val="007C24C5"/>
    <w:rsid w:val="007D217B"/>
    <w:rsid w:val="007D3DF9"/>
    <w:rsid w:val="007E14A9"/>
    <w:rsid w:val="007E24AD"/>
    <w:rsid w:val="0080127C"/>
    <w:rsid w:val="00810705"/>
    <w:rsid w:val="0081615B"/>
    <w:rsid w:val="00816166"/>
    <w:rsid w:val="00817283"/>
    <w:rsid w:val="00817FE6"/>
    <w:rsid w:val="00820A50"/>
    <w:rsid w:val="00820AB7"/>
    <w:rsid w:val="00827ACF"/>
    <w:rsid w:val="00830EBF"/>
    <w:rsid w:val="00832CE1"/>
    <w:rsid w:val="00832CEE"/>
    <w:rsid w:val="00833A2E"/>
    <w:rsid w:val="00837ACD"/>
    <w:rsid w:val="00852617"/>
    <w:rsid w:val="00871863"/>
    <w:rsid w:val="00876D7E"/>
    <w:rsid w:val="00876E8D"/>
    <w:rsid w:val="0089082F"/>
    <w:rsid w:val="00891AFD"/>
    <w:rsid w:val="00892F6A"/>
    <w:rsid w:val="008A4323"/>
    <w:rsid w:val="008A4FA8"/>
    <w:rsid w:val="008A535C"/>
    <w:rsid w:val="008B30EF"/>
    <w:rsid w:val="008B3D40"/>
    <w:rsid w:val="008B7F49"/>
    <w:rsid w:val="008C0FDB"/>
    <w:rsid w:val="008C3B89"/>
    <w:rsid w:val="008C74F2"/>
    <w:rsid w:val="008D03FF"/>
    <w:rsid w:val="008D649A"/>
    <w:rsid w:val="008E5100"/>
    <w:rsid w:val="009026F6"/>
    <w:rsid w:val="00902915"/>
    <w:rsid w:val="00912BDD"/>
    <w:rsid w:val="009360C2"/>
    <w:rsid w:val="0094561B"/>
    <w:rsid w:val="009466B5"/>
    <w:rsid w:val="009517E2"/>
    <w:rsid w:val="00975BD0"/>
    <w:rsid w:val="009B0F18"/>
    <w:rsid w:val="009B68D7"/>
    <w:rsid w:val="009C47F0"/>
    <w:rsid w:val="009C4993"/>
    <w:rsid w:val="009C6EAA"/>
    <w:rsid w:val="009D01A2"/>
    <w:rsid w:val="009D139A"/>
    <w:rsid w:val="009D5615"/>
    <w:rsid w:val="009F0954"/>
    <w:rsid w:val="009F0EBD"/>
    <w:rsid w:val="009F3204"/>
    <w:rsid w:val="00A005F6"/>
    <w:rsid w:val="00A11981"/>
    <w:rsid w:val="00A14276"/>
    <w:rsid w:val="00A204FA"/>
    <w:rsid w:val="00A32A3C"/>
    <w:rsid w:val="00A35081"/>
    <w:rsid w:val="00A36409"/>
    <w:rsid w:val="00A438AE"/>
    <w:rsid w:val="00A54E8C"/>
    <w:rsid w:val="00A70B1F"/>
    <w:rsid w:val="00A72BC1"/>
    <w:rsid w:val="00A741B1"/>
    <w:rsid w:val="00A8362E"/>
    <w:rsid w:val="00A84E12"/>
    <w:rsid w:val="00A87858"/>
    <w:rsid w:val="00AA03C4"/>
    <w:rsid w:val="00AA3531"/>
    <w:rsid w:val="00AC00B4"/>
    <w:rsid w:val="00AC12A5"/>
    <w:rsid w:val="00AC5044"/>
    <w:rsid w:val="00AD4F54"/>
    <w:rsid w:val="00AE3FD6"/>
    <w:rsid w:val="00AE5487"/>
    <w:rsid w:val="00AF2312"/>
    <w:rsid w:val="00B0143F"/>
    <w:rsid w:val="00B040D9"/>
    <w:rsid w:val="00B054BD"/>
    <w:rsid w:val="00B233D2"/>
    <w:rsid w:val="00B23BAF"/>
    <w:rsid w:val="00B31E5B"/>
    <w:rsid w:val="00B44364"/>
    <w:rsid w:val="00B507EA"/>
    <w:rsid w:val="00B5562A"/>
    <w:rsid w:val="00B63F59"/>
    <w:rsid w:val="00B6477F"/>
    <w:rsid w:val="00B73C65"/>
    <w:rsid w:val="00BA6E42"/>
    <w:rsid w:val="00BB0B12"/>
    <w:rsid w:val="00BB5E2F"/>
    <w:rsid w:val="00BD37C2"/>
    <w:rsid w:val="00BE0830"/>
    <w:rsid w:val="00BE0E0A"/>
    <w:rsid w:val="00BF54EE"/>
    <w:rsid w:val="00C037D9"/>
    <w:rsid w:val="00C11E3E"/>
    <w:rsid w:val="00C17751"/>
    <w:rsid w:val="00C24AE8"/>
    <w:rsid w:val="00C30C11"/>
    <w:rsid w:val="00C3348E"/>
    <w:rsid w:val="00C35071"/>
    <w:rsid w:val="00C36C55"/>
    <w:rsid w:val="00C411D1"/>
    <w:rsid w:val="00C416BA"/>
    <w:rsid w:val="00C556C7"/>
    <w:rsid w:val="00C60223"/>
    <w:rsid w:val="00C6274B"/>
    <w:rsid w:val="00C63BDD"/>
    <w:rsid w:val="00C70C58"/>
    <w:rsid w:val="00C778E7"/>
    <w:rsid w:val="00C811D8"/>
    <w:rsid w:val="00C82BFA"/>
    <w:rsid w:val="00C903AC"/>
    <w:rsid w:val="00C941E4"/>
    <w:rsid w:val="00C957DE"/>
    <w:rsid w:val="00CA7130"/>
    <w:rsid w:val="00CD1631"/>
    <w:rsid w:val="00CD3BA8"/>
    <w:rsid w:val="00CE45C4"/>
    <w:rsid w:val="00CF1AF4"/>
    <w:rsid w:val="00D0382D"/>
    <w:rsid w:val="00D22F36"/>
    <w:rsid w:val="00D251F5"/>
    <w:rsid w:val="00D30E2F"/>
    <w:rsid w:val="00D30EEC"/>
    <w:rsid w:val="00D31E4C"/>
    <w:rsid w:val="00D3232F"/>
    <w:rsid w:val="00D35996"/>
    <w:rsid w:val="00D36EA3"/>
    <w:rsid w:val="00D37878"/>
    <w:rsid w:val="00D41478"/>
    <w:rsid w:val="00D43036"/>
    <w:rsid w:val="00D43B91"/>
    <w:rsid w:val="00D445C2"/>
    <w:rsid w:val="00D478B9"/>
    <w:rsid w:val="00D54986"/>
    <w:rsid w:val="00D5643B"/>
    <w:rsid w:val="00D577B7"/>
    <w:rsid w:val="00D62449"/>
    <w:rsid w:val="00D67533"/>
    <w:rsid w:val="00D757CE"/>
    <w:rsid w:val="00D81DD6"/>
    <w:rsid w:val="00D850AA"/>
    <w:rsid w:val="00D867C5"/>
    <w:rsid w:val="00D90F43"/>
    <w:rsid w:val="00D958E2"/>
    <w:rsid w:val="00D97729"/>
    <w:rsid w:val="00D9774D"/>
    <w:rsid w:val="00DA0F4D"/>
    <w:rsid w:val="00DA2CFA"/>
    <w:rsid w:val="00DA6049"/>
    <w:rsid w:val="00DB1D2B"/>
    <w:rsid w:val="00DE04BF"/>
    <w:rsid w:val="00DE3CE5"/>
    <w:rsid w:val="00DE3DFC"/>
    <w:rsid w:val="00DE3E02"/>
    <w:rsid w:val="00DE6FC9"/>
    <w:rsid w:val="00DF2090"/>
    <w:rsid w:val="00DF4A70"/>
    <w:rsid w:val="00E01651"/>
    <w:rsid w:val="00E03A00"/>
    <w:rsid w:val="00E05B24"/>
    <w:rsid w:val="00E05BAB"/>
    <w:rsid w:val="00E15C86"/>
    <w:rsid w:val="00E21069"/>
    <w:rsid w:val="00E236F8"/>
    <w:rsid w:val="00E3141E"/>
    <w:rsid w:val="00E316E6"/>
    <w:rsid w:val="00E33772"/>
    <w:rsid w:val="00E412D6"/>
    <w:rsid w:val="00E42EEC"/>
    <w:rsid w:val="00E43AA8"/>
    <w:rsid w:val="00E45E74"/>
    <w:rsid w:val="00E45E98"/>
    <w:rsid w:val="00E479A2"/>
    <w:rsid w:val="00E57A77"/>
    <w:rsid w:val="00E869D4"/>
    <w:rsid w:val="00E913DC"/>
    <w:rsid w:val="00E91BC0"/>
    <w:rsid w:val="00E94CC1"/>
    <w:rsid w:val="00E95827"/>
    <w:rsid w:val="00EA0019"/>
    <w:rsid w:val="00EA3EE9"/>
    <w:rsid w:val="00EA56A7"/>
    <w:rsid w:val="00ED2BBF"/>
    <w:rsid w:val="00EE1A1A"/>
    <w:rsid w:val="00EE357F"/>
    <w:rsid w:val="00EE3839"/>
    <w:rsid w:val="00EE4A2D"/>
    <w:rsid w:val="00F11533"/>
    <w:rsid w:val="00F6740C"/>
    <w:rsid w:val="00F71635"/>
    <w:rsid w:val="00F7405F"/>
    <w:rsid w:val="00F755F8"/>
    <w:rsid w:val="00F81316"/>
    <w:rsid w:val="00F83298"/>
    <w:rsid w:val="00F90DCE"/>
    <w:rsid w:val="00FA026A"/>
    <w:rsid w:val="00FA223F"/>
    <w:rsid w:val="00FA73AD"/>
    <w:rsid w:val="00FB0B2E"/>
    <w:rsid w:val="00FC03B2"/>
    <w:rsid w:val="00FD2469"/>
    <w:rsid w:val="00FE06D8"/>
    <w:rsid w:val="00FE0CFE"/>
    <w:rsid w:val="00FF1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037731E8"/>
  <w15:docId w15:val="{8DA50947-57A7-47EE-BF98-5D6997C2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40D"/>
    <w:pPr>
      <w:bidi/>
    </w:pPr>
    <w:rPr>
      <w:rFonts w:ascii="Courier New" w:hAnsi="Courier New" w:cs="Nazani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F755F8"/>
    <w:rPr>
      <w:rFonts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CD3BA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D3BA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70B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0B1F"/>
    <w:rPr>
      <w:rFonts w:ascii="Tahoma" w:hAnsi="Tahoma" w:cs="Tahoma"/>
      <w:b/>
      <w:bCs/>
      <w:sz w:val="16"/>
      <w:szCs w:val="16"/>
    </w:rPr>
  </w:style>
  <w:style w:type="character" w:customStyle="1" w:styleId="PlainTextChar">
    <w:name w:val="Plain Text Char"/>
    <w:basedOn w:val="DefaultParagraphFont"/>
    <w:link w:val="PlainText"/>
    <w:rsid w:val="000C2769"/>
    <w:rPr>
      <w:rFonts w:ascii="Courier New" w:hAnsi="Courier New" w:cs="Courier New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1763C2"/>
    <w:rPr>
      <w:rFonts w:ascii="Courier New" w:hAnsi="Courier New" w:cs="Nazanin"/>
      <w:b/>
      <w:bCs/>
      <w:sz w:val="24"/>
      <w:szCs w:val="24"/>
    </w:rPr>
  </w:style>
  <w:style w:type="paragraph" w:customStyle="1" w:styleId="MsoPlainText0">
    <w:name w:val="MsoPlainText"/>
    <w:basedOn w:val="PlainText"/>
  </w:style>
  <w:style w:type="paragraph" w:customStyle="1" w:styleId="MsoPlainText00">
    <w:name w:val="MsoPlainText0"/>
    <w:basedOn w:val="Plai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egarehSoft\Saman\Templates\New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NewTemplate2</Template>
  <TotalTime>26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سركار خانم  مرضيه جعفري - برنامه‌نويس كاربردي - امور رايانه ها - دفتر آمار و خدمات ماشيني - معاونت طرح و برنامه - گمرك جمهوري</vt:lpstr>
    </vt:vector>
  </TitlesOfParts>
  <Company>Negareh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سركار خانم  مرضيه جعفري - برنامه‌نويس كاربردي - امور رايانه ها - دفتر آمار و خدمات ماشيني - معاونت طرح و برنامه - گمرك جمهوري</dc:title>
  <dc:creator>Fardad</dc:creator>
  <cp:lastModifiedBy>admin18</cp:lastModifiedBy>
  <cp:revision>58</cp:revision>
  <cp:lastPrinted>1900-01-01T08:00:00Z</cp:lastPrinted>
  <dcterms:created xsi:type="dcterms:W3CDTF">2020-12-15T06:19:00Z</dcterms:created>
  <dcterms:modified xsi:type="dcterms:W3CDTF">2026-07-18T13:45:00Z</dcterms:modified>
</cp:coreProperties>
</file>